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601EA" w14:textId="77777777" w:rsidR="00522055" w:rsidRPr="00FC554C" w:rsidRDefault="00FC554C">
      <w:r w:rsidRPr="00FC554C">
        <w:t>OMR Kirchplatz</w:t>
      </w:r>
    </w:p>
    <w:p w14:paraId="76446C42" w14:textId="77777777" w:rsidR="00FC554C" w:rsidRPr="00FC554C" w:rsidRDefault="00FC554C">
      <w:r w:rsidRPr="00FC554C">
        <w:t>Projektarbeit</w:t>
      </w:r>
    </w:p>
    <w:p w14:paraId="39FA22BA" w14:textId="77777777" w:rsidR="00FC554C" w:rsidRPr="00FC554C" w:rsidRDefault="00FC554C">
      <w:r w:rsidRPr="00FC554C">
        <w:t>Eingereicht bei Christoph Rüttimann</w:t>
      </w:r>
    </w:p>
    <w:p w14:paraId="4C13120F" w14:textId="77777777" w:rsidR="00FC554C" w:rsidRDefault="00FC554C"/>
    <w:p w14:paraId="12A8B726" w14:textId="77777777" w:rsidR="00FC554C" w:rsidRDefault="00FC554C"/>
    <w:p w14:paraId="6D86DD48" w14:textId="77777777" w:rsidR="00FC554C" w:rsidRDefault="00FC554C"/>
    <w:p w14:paraId="69E40100" w14:textId="77777777" w:rsidR="00FC554C" w:rsidRDefault="00FC554C"/>
    <w:p w14:paraId="6B0741ED" w14:textId="77777777" w:rsidR="00FC554C" w:rsidRDefault="00FC554C"/>
    <w:p w14:paraId="107914A4" w14:textId="77777777" w:rsidR="00FC554C" w:rsidRDefault="00FC554C"/>
    <w:p w14:paraId="10198EA7" w14:textId="77777777" w:rsidR="00FC554C" w:rsidRDefault="00FC554C"/>
    <w:p w14:paraId="3F82638D" w14:textId="77777777" w:rsidR="00FC554C" w:rsidRDefault="00FC554C"/>
    <w:p w14:paraId="0831EB9F" w14:textId="77777777" w:rsidR="00FC554C" w:rsidRDefault="00FC554C"/>
    <w:p w14:paraId="7E28EC9A" w14:textId="77777777" w:rsidR="00FC554C" w:rsidRDefault="00FC554C"/>
    <w:p w14:paraId="0309D8D8" w14:textId="77777777" w:rsidR="00FC554C" w:rsidRDefault="00FC554C"/>
    <w:p w14:paraId="2BD0848D" w14:textId="77777777" w:rsidR="00FC554C" w:rsidRPr="004C4EC4" w:rsidRDefault="00FC554C" w:rsidP="004C4EC4">
      <w:pPr>
        <w:rPr>
          <w:b/>
          <w:sz w:val="72"/>
          <w:szCs w:val="72"/>
        </w:rPr>
      </w:pPr>
      <w:r w:rsidRPr="004C4EC4">
        <w:rPr>
          <w:b/>
          <w:sz w:val="72"/>
          <w:szCs w:val="72"/>
        </w:rPr>
        <w:t>Mein erstes Buch</w:t>
      </w:r>
    </w:p>
    <w:p w14:paraId="7979E3E6" w14:textId="77777777" w:rsidR="00FC554C" w:rsidRDefault="00FC554C"/>
    <w:p w14:paraId="5428D4C2" w14:textId="77777777" w:rsidR="00FC554C" w:rsidRDefault="00FC554C"/>
    <w:p w14:paraId="3D76E706" w14:textId="77777777" w:rsidR="00FC554C" w:rsidRDefault="00FC554C"/>
    <w:p w14:paraId="1589B523" w14:textId="77777777" w:rsidR="00FC554C" w:rsidRDefault="00FC554C"/>
    <w:p w14:paraId="5EF6BF07" w14:textId="77777777" w:rsidR="00FC554C" w:rsidRDefault="00FC554C"/>
    <w:p w14:paraId="3B0B5C0A" w14:textId="77777777" w:rsidR="00FC554C" w:rsidRDefault="00FC554C"/>
    <w:p w14:paraId="17BA3D01" w14:textId="77777777" w:rsidR="00FC554C" w:rsidRDefault="00FC554C"/>
    <w:p w14:paraId="160DF294" w14:textId="77777777" w:rsidR="00FC554C" w:rsidRDefault="00FC554C"/>
    <w:p w14:paraId="301FD608" w14:textId="77777777" w:rsidR="00FC554C" w:rsidRDefault="00FC554C">
      <w:r>
        <w:t>Hans Muster 3sc</w:t>
      </w:r>
    </w:p>
    <w:p w14:paraId="5062C892" w14:textId="77777777" w:rsidR="00FC554C" w:rsidRDefault="00FC554C">
      <w:r>
        <w:t>Musterweg 4</w:t>
      </w:r>
    </w:p>
    <w:p w14:paraId="78B576CE" w14:textId="77777777" w:rsidR="00FC554C" w:rsidRDefault="00FC554C">
      <w:r>
        <w:t>9434 Berneck</w:t>
      </w:r>
    </w:p>
    <w:p w14:paraId="649BC102" w14:textId="77777777" w:rsidR="00FC554C" w:rsidRDefault="00FC554C"/>
    <w:p w14:paraId="46485373" w14:textId="5AE406DC" w:rsidR="00FC554C" w:rsidRDefault="00FC554C">
      <w:r>
        <w:t>29. Mai 2015</w:t>
      </w:r>
    </w:p>
    <w:p w14:paraId="78E80095" w14:textId="776B4C16" w:rsidR="0084446D" w:rsidRDefault="0084446D"/>
    <w:p w14:paraId="4B992784" w14:textId="14B4482C" w:rsidR="00F41A2A" w:rsidRDefault="00F41A2A">
      <w:r>
        <w:t>Eingereicht bei: Christoph Rüttimann</w:t>
      </w:r>
    </w:p>
    <w:p w14:paraId="5FB647EE" w14:textId="77777777" w:rsidR="00FC554C" w:rsidRDefault="00FC554C">
      <w:r>
        <w:br w:type="page"/>
      </w:r>
    </w:p>
    <w:p w14:paraId="6EF2578A" w14:textId="77777777" w:rsidR="00FC554C" w:rsidRDefault="007251CE" w:rsidP="007251CE">
      <w:r>
        <w:lastRenderedPageBreak/>
        <w:t>Hier kommt das Automatisch generierte Inhaltsverzeichnis hin!</w:t>
      </w:r>
    </w:p>
    <w:p w14:paraId="6215406B" w14:textId="77777777" w:rsidR="007251CE" w:rsidRDefault="007251CE" w:rsidP="007251CE"/>
    <w:p w14:paraId="6455294D" w14:textId="77777777" w:rsidR="002256AC" w:rsidRDefault="002256AC" w:rsidP="007251CE"/>
    <w:p w14:paraId="321E6669" w14:textId="77777777" w:rsidR="007251CE" w:rsidRDefault="007251CE">
      <w:r>
        <w:br w:type="page"/>
      </w:r>
    </w:p>
    <w:p w14:paraId="534B9226" w14:textId="77777777" w:rsidR="007251CE" w:rsidRDefault="007251CE" w:rsidP="00757773">
      <w:pPr>
        <w:pStyle w:val="berschrift1"/>
      </w:pPr>
      <w:r>
        <w:lastRenderedPageBreak/>
        <w:t>Vorwort</w:t>
      </w:r>
    </w:p>
    <w:p w14:paraId="1532AB00" w14:textId="77777777" w:rsidR="007251CE" w:rsidRDefault="007251CE" w:rsidP="007251CE">
      <w:r>
        <w:t>Hier kommt das Vorwort. Hier kommt das Vorwort. 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r w:rsidRPr="007251CE">
        <w:t xml:space="preserve"> </w:t>
      </w:r>
      <w:r>
        <w:t>Hier kommt das Vorwort.</w:t>
      </w:r>
    </w:p>
    <w:p w14:paraId="53D6E7C1" w14:textId="77777777" w:rsidR="00650D7D" w:rsidRDefault="00650D7D" w:rsidP="00650D7D">
      <w:pPr>
        <w:pStyle w:val="berschrift2"/>
      </w:pPr>
      <w:r>
        <w:t>Untertitel zum Vorwort Teil 1</w:t>
      </w:r>
    </w:p>
    <w:p w14:paraId="7685BF43" w14:textId="77777777" w:rsidR="00650D7D" w:rsidRDefault="00650D7D" w:rsidP="00650D7D">
      <w:r>
        <w:t>Untertitel zum Vortwort</w:t>
      </w:r>
    </w:p>
    <w:p w14:paraId="0407599D" w14:textId="77777777" w:rsidR="00650D7D" w:rsidRPr="00650D7D" w:rsidRDefault="00650D7D" w:rsidP="00650D7D">
      <w:pPr>
        <w:pStyle w:val="berschrift2"/>
      </w:pPr>
      <w:r>
        <w:t>Noch ein Untertitel im Vorwort</w:t>
      </w:r>
    </w:p>
    <w:p w14:paraId="2905A1A5" w14:textId="77777777" w:rsidR="007251CE" w:rsidRDefault="007251CE" w:rsidP="007251CE"/>
    <w:p w14:paraId="581706F7" w14:textId="77777777" w:rsidR="007251CE" w:rsidRDefault="007251CE" w:rsidP="00855372">
      <w:pPr>
        <w:pStyle w:val="berschrift1"/>
      </w:pPr>
      <w:r>
        <w:t>Einleitung</w:t>
      </w:r>
    </w:p>
    <w:p w14:paraId="06730B46" w14:textId="77777777" w:rsidR="007251CE" w:rsidRPr="007251CE" w:rsidRDefault="007251CE" w:rsidP="007251CE">
      <w:r>
        <w:t>Hier kommt die Einleitung. Hier kommt die Einleitung. 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r w:rsidRPr="007251CE">
        <w:t xml:space="preserve"> </w:t>
      </w:r>
      <w:r>
        <w:t>Hier kommt die Einleitung.</w:t>
      </w:r>
    </w:p>
    <w:p w14:paraId="0684323B" w14:textId="77777777" w:rsidR="007251CE" w:rsidRDefault="007251CE" w:rsidP="007251CE"/>
    <w:p w14:paraId="1887C4F2" w14:textId="77777777" w:rsidR="007251CE" w:rsidRDefault="00B76D13" w:rsidP="00855372">
      <w:pPr>
        <w:pStyle w:val="berschrift1"/>
      </w:pPr>
      <w:r>
        <w:t>Hauptteil</w:t>
      </w:r>
    </w:p>
    <w:p w14:paraId="2B9B44A4" w14:textId="77777777" w:rsidR="00B76D13" w:rsidRDefault="00B76D13" w:rsidP="00B76D13">
      <w:r>
        <w:t>Und dann hier dein Text. Und dann hier dein Text. 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r w:rsidRPr="00B76D13">
        <w:t xml:space="preserve"> </w:t>
      </w:r>
      <w:r>
        <w:t>Und dann hier dein Text.</w:t>
      </w:r>
    </w:p>
    <w:p w14:paraId="7EA5216A" w14:textId="77777777" w:rsidR="00B76D13" w:rsidRDefault="00B76D13" w:rsidP="00B76D13"/>
    <w:p w14:paraId="1FFFD78C" w14:textId="77777777" w:rsidR="00457E71" w:rsidRDefault="00457E71" w:rsidP="00855372">
      <w:pPr>
        <w:pStyle w:val="berschrift1"/>
      </w:pPr>
      <w:r>
        <w:lastRenderedPageBreak/>
        <w:t>Schluss und Zusammenfassung</w:t>
      </w:r>
    </w:p>
    <w:p w14:paraId="34FCC909" w14:textId="77777777" w:rsidR="00457E71" w:rsidRDefault="00457E71" w:rsidP="00457E71">
      <w:r>
        <w:t xml:space="preserve">Hier kommt dein Schlussteil hin. Hier kommt dein Schlussteil hin. Hier kommt dein Schlussteil hin. Hier kommt dein Schlussteil hin. Hier kommt dein Schlussteil hin. Hier kommt dein Schlussteil hin. Hier kommt dein Schlussteil hin. Hier kommt dein Schlussteil hin. Hier kommt dein Schlussteil hin. Hier kommt dein Schlussteil </w:t>
      </w:r>
      <w:r w:rsidR="004C5F16">
        <w:rPr>
          <w:rStyle w:val="Funotenzeichen"/>
        </w:rPr>
        <w:footnoteReference w:id="1"/>
      </w:r>
      <w:r>
        <w:t>hin.</w:t>
      </w:r>
    </w:p>
    <w:p w14:paraId="60B93A6E" w14:textId="77777777" w:rsidR="00457E71" w:rsidRDefault="00457E71" w:rsidP="00457E71"/>
    <w:p w14:paraId="3D0377D6" w14:textId="77777777" w:rsidR="008A5CA4" w:rsidRDefault="008A5CA4" w:rsidP="00457E71"/>
    <w:p w14:paraId="49191978" w14:textId="77777777" w:rsidR="008A5CA4" w:rsidRDefault="008A5CA4" w:rsidP="00855372">
      <w:pPr>
        <w:pStyle w:val="berschrift1"/>
      </w:pPr>
      <w:r>
        <w:t>Literatur und Medienverzeichnis</w:t>
      </w:r>
    </w:p>
    <w:p w14:paraId="62F2EA6E" w14:textId="77777777" w:rsidR="00BB3A01" w:rsidRPr="00BB3A01" w:rsidRDefault="00BB3A01" w:rsidP="00BB3A01">
      <w:r w:rsidRPr="00BB3A01">
        <w:t>Im Literatur- und Medienverzeichnis werden alle in der Arbeit verwendeten Publikationen und sonstige Medien alphabetisch aufgeführt. Am Ende jedes Eintrags steht ein Punkt.  </w:t>
      </w:r>
    </w:p>
    <w:p w14:paraId="1C187600" w14:textId="77777777" w:rsidR="008A5CA4" w:rsidRPr="008A5CA4" w:rsidRDefault="008A5CA4" w:rsidP="00BB3A01"/>
    <w:sectPr w:rsidR="008A5CA4" w:rsidRPr="008A5CA4" w:rsidSect="00EC59AD">
      <w:headerReference w:type="even" r:id="rId9"/>
      <w:headerReference w:type="default" r:id="rId10"/>
      <w:footerReference w:type="even" r:id="rId11"/>
      <w:footerReference w:type="default" r:id="rId12"/>
      <w:headerReference w:type="first" r:id="rId13"/>
      <w:footerReference w:type="first" r:id="rId14"/>
      <w:pgSz w:w="11901" w:h="16817"/>
      <w:pgMar w:top="1134" w:right="1134"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908C9" w14:textId="77777777" w:rsidR="00EC59AD" w:rsidRDefault="00EC59AD" w:rsidP="00FC554C">
      <w:r>
        <w:separator/>
      </w:r>
    </w:p>
  </w:endnote>
  <w:endnote w:type="continuationSeparator" w:id="0">
    <w:p w14:paraId="5B5DBAAA" w14:textId="77777777" w:rsidR="00EC59AD" w:rsidRDefault="00EC59AD" w:rsidP="00FC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75158" w14:textId="77777777" w:rsidR="0039449B" w:rsidRPr="009F0AF2" w:rsidRDefault="0039449B" w:rsidP="00EC59AD">
    <w:pPr>
      <w:pStyle w:val="Fuzeile"/>
      <w:pBdr>
        <w:top w:val="single" w:sz="4" w:space="1" w:color="auto"/>
      </w:pBdr>
      <w:tabs>
        <w:tab w:val="clear" w:pos="9072"/>
        <w:tab w:val="right" w:pos="9349"/>
      </w:tabs>
      <w:rPr>
        <w:sz w:val="22"/>
      </w:rPr>
    </w:pPr>
    <w:r w:rsidRPr="009F0AF2">
      <w:rPr>
        <w:sz w:val="22"/>
      </w:rPr>
      <w:t xml:space="preserve">Hans Muster </w:t>
    </w:r>
    <w:r w:rsidRPr="009F0AF2">
      <w:rPr>
        <w:sz w:val="22"/>
      </w:rPr>
      <w:tab/>
    </w:r>
    <w:r w:rsidRPr="009F0AF2">
      <w:rPr>
        <w:sz w:val="22"/>
      </w:rPr>
      <w:tab/>
      <w:t>29. Mai 2015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0F944" w14:textId="77777777" w:rsidR="0039449B" w:rsidRDefault="0039449B" w:rsidP="007251CE">
    <w:pPr>
      <w:pStyle w:val="Fuzeile"/>
      <w:pBdr>
        <w:top w:val="single" w:sz="4" w:space="1" w:color="auto"/>
      </w:pBdr>
      <w:tabs>
        <w:tab w:val="clear" w:pos="9072"/>
        <w:tab w:val="right" w:pos="9639"/>
      </w:tabs>
    </w:pPr>
    <w:r>
      <w:t xml:space="preserve">Hans Muster </w:t>
    </w:r>
    <w:r>
      <w:tab/>
    </w:r>
    <w:r>
      <w:tab/>
      <w:t>29. Mai 2015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793F5" w14:textId="77777777" w:rsidR="009F0AF2" w:rsidRDefault="009F0AF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56C1D" w14:textId="77777777" w:rsidR="00EC59AD" w:rsidRDefault="00EC59AD" w:rsidP="00FC554C">
      <w:r>
        <w:separator/>
      </w:r>
    </w:p>
  </w:footnote>
  <w:footnote w:type="continuationSeparator" w:id="0">
    <w:p w14:paraId="5EE512C0" w14:textId="77777777" w:rsidR="00EC59AD" w:rsidRDefault="00EC59AD" w:rsidP="00FC554C">
      <w:r>
        <w:continuationSeparator/>
      </w:r>
    </w:p>
  </w:footnote>
  <w:footnote w:id="1">
    <w:p w14:paraId="328A5D27" w14:textId="77777777" w:rsidR="004C5F16" w:rsidRDefault="004C5F16">
      <w:pPr>
        <w:pStyle w:val="Funotentext"/>
      </w:pPr>
      <w:r>
        <w:rPr>
          <w:rStyle w:val="Funotenzeichen"/>
        </w:rPr>
        <w:footnoteRef/>
      </w:r>
      <w:r>
        <w:t xml:space="preserve"> Dies ist eine Fussnote zu einem Texteil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22521" w14:textId="77777777" w:rsidR="0039449B" w:rsidRDefault="0039449B" w:rsidP="00EC59AD">
    <w:pPr>
      <w:pStyle w:val="Kopfzeile"/>
      <w:pBdr>
        <w:top w:val="single" w:sz="4" w:space="1" w:color="auto"/>
        <w:bottom w:val="single" w:sz="4" w:space="1" w:color="auto"/>
      </w:pBdr>
      <w:tabs>
        <w:tab w:val="clear" w:pos="9072"/>
        <w:tab w:val="right" w:pos="9349"/>
      </w:tabs>
      <w:spacing w:line="240" w:lineRule="auto"/>
      <w:rPr>
        <w:rStyle w:val="Seitenzahl"/>
      </w:rPr>
    </w:pPr>
    <w:r w:rsidRPr="00FC554C">
      <w:t>Projektarbeit</w:t>
    </w:r>
    <w:r w:rsidRPr="00FC554C">
      <w:tab/>
      <w:t>Mein erstes Buch</w:t>
    </w:r>
    <w:r w:rsidRPr="00FC554C">
      <w:tab/>
    </w:r>
    <w:r>
      <w:t xml:space="preserve">Seite </w:t>
    </w:r>
    <w:r w:rsidRPr="00FC554C">
      <w:rPr>
        <w:rStyle w:val="Seitenzahl"/>
      </w:rPr>
      <w:fldChar w:fldCharType="begin"/>
    </w:r>
    <w:r w:rsidRPr="00FC554C">
      <w:rPr>
        <w:rStyle w:val="Seitenzahl"/>
      </w:rPr>
      <w:instrText xml:space="preserve"> PAGE </w:instrText>
    </w:r>
    <w:r w:rsidRPr="00FC554C">
      <w:rPr>
        <w:rStyle w:val="Seitenzahl"/>
      </w:rPr>
      <w:fldChar w:fldCharType="separate"/>
    </w:r>
    <w:r w:rsidR="0074553A">
      <w:rPr>
        <w:rStyle w:val="Seitenzahl"/>
      </w:rPr>
      <w:t>2</w:t>
    </w:r>
    <w:r w:rsidRPr="00FC554C">
      <w:rPr>
        <w:rStyle w:val="Seitenzahl"/>
      </w:rPr>
      <w:fldChar w:fldCharType="end"/>
    </w:r>
  </w:p>
  <w:p w14:paraId="2A97599A" w14:textId="77777777" w:rsidR="0039449B" w:rsidRPr="00FC554C" w:rsidRDefault="0039449B" w:rsidP="00995E29">
    <w:pPr>
      <w:pStyle w:val="Kopfzeile"/>
      <w:tabs>
        <w:tab w:val="clear" w:pos="9072"/>
        <w:tab w:val="right" w:pos="9639"/>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6A957" w14:textId="77777777" w:rsidR="0039449B" w:rsidRPr="009F0AF2" w:rsidRDefault="0039449B" w:rsidP="00EC59AD">
    <w:pPr>
      <w:pStyle w:val="Kopfzeile"/>
      <w:pBdr>
        <w:top w:val="single" w:sz="4" w:space="1" w:color="auto"/>
        <w:bottom w:val="single" w:sz="4" w:space="1" w:color="auto"/>
      </w:pBdr>
      <w:tabs>
        <w:tab w:val="clear" w:pos="9072"/>
        <w:tab w:val="right" w:pos="9349"/>
      </w:tabs>
      <w:spacing w:line="240" w:lineRule="auto"/>
      <w:rPr>
        <w:rStyle w:val="Seitenzahl"/>
        <w:sz w:val="22"/>
      </w:rPr>
    </w:pPr>
    <w:bookmarkStart w:id="0" w:name="_GoBack"/>
    <w:bookmarkEnd w:id="0"/>
    <w:r w:rsidRPr="009F0AF2">
      <w:rPr>
        <w:sz w:val="22"/>
      </w:rPr>
      <w:t>Projektarbeit</w:t>
    </w:r>
    <w:r w:rsidRPr="009F0AF2">
      <w:rPr>
        <w:sz w:val="22"/>
      </w:rPr>
      <w:tab/>
      <w:t>Mein erstes Buch</w:t>
    </w:r>
    <w:r w:rsidRPr="009F0AF2">
      <w:rPr>
        <w:sz w:val="22"/>
      </w:rPr>
      <w:tab/>
      <w:t xml:space="preserve">Seite </w:t>
    </w:r>
    <w:r w:rsidRPr="009F0AF2">
      <w:rPr>
        <w:rStyle w:val="Seitenzahl"/>
        <w:sz w:val="22"/>
      </w:rPr>
      <w:fldChar w:fldCharType="begin"/>
    </w:r>
    <w:r w:rsidRPr="009F0AF2">
      <w:rPr>
        <w:rStyle w:val="Seitenzahl"/>
        <w:sz w:val="22"/>
      </w:rPr>
      <w:instrText xml:space="preserve"> PAGE </w:instrText>
    </w:r>
    <w:r w:rsidRPr="009F0AF2">
      <w:rPr>
        <w:rStyle w:val="Seitenzahl"/>
        <w:sz w:val="22"/>
      </w:rPr>
      <w:fldChar w:fldCharType="separate"/>
    </w:r>
    <w:r w:rsidR="0074553A" w:rsidRPr="009F0AF2">
      <w:rPr>
        <w:rStyle w:val="Seitenzahl"/>
        <w:sz w:val="22"/>
      </w:rPr>
      <w:t>3</w:t>
    </w:r>
    <w:r w:rsidRPr="009F0AF2">
      <w:rPr>
        <w:rStyle w:val="Seitenzahl"/>
        <w:sz w:val="22"/>
      </w:rPr>
      <w:fldChar w:fldCharType="end"/>
    </w:r>
  </w:p>
  <w:p w14:paraId="57DB599A" w14:textId="77777777" w:rsidR="0039449B" w:rsidRDefault="0039449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39ED2" w14:textId="77777777" w:rsidR="0039449B" w:rsidRDefault="0039449B" w:rsidP="00FC554C">
    <w:pPr>
      <w:pStyle w:val="Kopfzeile"/>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1DE2E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116983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EA4883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27ECCB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38F6E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CEC2D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672AF1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045DF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C7286C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77605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F986AB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autoHyphenation/>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C59AD"/>
    <w:rsid w:val="0006718D"/>
    <w:rsid w:val="00067D3A"/>
    <w:rsid w:val="002256AC"/>
    <w:rsid w:val="002F61DB"/>
    <w:rsid w:val="0039449B"/>
    <w:rsid w:val="00457E71"/>
    <w:rsid w:val="004A0CC8"/>
    <w:rsid w:val="004C4EC4"/>
    <w:rsid w:val="004C5F16"/>
    <w:rsid w:val="004F3659"/>
    <w:rsid w:val="00501628"/>
    <w:rsid w:val="00522055"/>
    <w:rsid w:val="00572444"/>
    <w:rsid w:val="005C045E"/>
    <w:rsid w:val="00644F76"/>
    <w:rsid w:val="00650D7D"/>
    <w:rsid w:val="006A5776"/>
    <w:rsid w:val="007251CE"/>
    <w:rsid w:val="0074553A"/>
    <w:rsid w:val="00757773"/>
    <w:rsid w:val="00826FF6"/>
    <w:rsid w:val="0084446D"/>
    <w:rsid w:val="00855372"/>
    <w:rsid w:val="00876224"/>
    <w:rsid w:val="008A5CA4"/>
    <w:rsid w:val="00995E29"/>
    <w:rsid w:val="009F0AF2"/>
    <w:rsid w:val="00A073C3"/>
    <w:rsid w:val="00B76D13"/>
    <w:rsid w:val="00BB3A01"/>
    <w:rsid w:val="00BB4F86"/>
    <w:rsid w:val="00BD5CDE"/>
    <w:rsid w:val="00BF29DF"/>
    <w:rsid w:val="00D0527C"/>
    <w:rsid w:val="00D540E5"/>
    <w:rsid w:val="00DA5431"/>
    <w:rsid w:val="00EC59AD"/>
    <w:rsid w:val="00F4151B"/>
    <w:rsid w:val="00F41A2A"/>
    <w:rsid w:val="00F45463"/>
    <w:rsid w:val="00FC554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5FE7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26FF6"/>
    <w:pPr>
      <w:spacing w:line="360" w:lineRule="auto"/>
      <w:jc w:val="both"/>
    </w:pPr>
    <w:rPr>
      <w:rFonts w:ascii="Arial" w:hAnsi="Arial"/>
      <w:lang w:val="de-CH"/>
    </w:rPr>
  </w:style>
  <w:style w:type="paragraph" w:styleId="berschrift1">
    <w:name w:val="heading 1"/>
    <w:aliases w:val="Überschrift 1 Haupttitel"/>
    <w:basedOn w:val="Standard"/>
    <w:next w:val="Standard"/>
    <w:link w:val="berschrift1Zchn"/>
    <w:uiPriority w:val="9"/>
    <w:rsid w:val="00757773"/>
    <w:pPr>
      <w:keepNext/>
      <w:keepLines/>
      <w:spacing w:before="480" w:after="480" w:line="240" w:lineRule="auto"/>
      <w:outlineLvl w:val="0"/>
    </w:pPr>
    <w:rPr>
      <w:rFonts w:eastAsiaTheme="majorEastAsia" w:cstheme="majorBidi"/>
      <w:b/>
      <w:bCs/>
      <w:color w:val="000000" w:themeColor="text1"/>
      <w:sz w:val="32"/>
      <w:szCs w:val="32"/>
    </w:rPr>
  </w:style>
  <w:style w:type="paragraph" w:styleId="berschrift2">
    <w:name w:val="heading 2"/>
    <w:aliases w:val="Überschrift 2 Untertitel"/>
    <w:basedOn w:val="Standard"/>
    <w:next w:val="Standard"/>
    <w:link w:val="berschrift2Zchn"/>
    <w:uiPriority w:val="9"/>
    <w:unhideWhenUsed/>
    <w:qFormat/>
    <w:rsid w:val="00757773"/>
    <w:pPr>
      <w:keepNext/>
      <w:keepLines/>
      <w:spacing w:before="240" w:after="240" w:line="240" w:lineRule="auto"/>
      <w:outlineLvl w:val="1"/>
    </w:pPr>
    <w:rPr>
      <w:rFonts w:eastAsiaTheme="majorEastAsia" w:cstheme="majorBidi"/>
      <w:b/>
      <w:bCs/>
      <w:color w:val="000000" w:themeColor="text1"/>
      <w:sz w:val="28"/>
      <w:szCs w:val="26"/>
    </w:rPr>
  </w:style>
  <w:style w:type="paragraph" w:styleId="berschrift3">
    <w:name w:val="heading 3"/>
    <w:aliases w:val="Überschrift 3 Zwischentitel"/>
    <w:basedOn w:val="Standard"/>
    <w:next w:val="Standard"/>
    <w:link w:val="berschrift3Zchn"/>
    <w:uiPriority w:val="9"/>
    <w:semiHidden/>
    <w:unhideWhenUsed/>
    <w:qFormat/>
    <w:rsid w:val="00757773"/>
    <w:pPr>
      <w:keepNext/>
      <w:keepLines/>
      <w:outlineLvl w:val="2"/>
    </w:pPr>
    <w:rPr>
      <w:rFonts w:eastAsiaTheme="majorEastAsia" w:cstheme="majorBidi"/>
      <w:b/>
      <w:bCs/>
      <w:color w:val="000000" w:themeColor="tex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autoRedefine/>
    <w:uiPriority w:val="11"/>
    <w:qFormat/>
    <w:rsid w:val="007251CE"/>
    <w:pPr>
      <w:numPr>
        <w:ilvl w:val="1"/>
      </w:numPr>
      <w:spacing w:after="240"/>
    </w:pPr>
    <w:rPr>
      <w:rFonts w:eastAsiaTheme="majorEastAsia" w:cstheme="majorBidi"/>
      <w:b/>
      <w:iCs/>
      <w:color w:val="4F81BD" w:themeColor="accent1"/>
      <w:spacing w:val="15"/>
      <w:sz w:val="28"/>
    </w:rPr>
  </w:style>
  <w:style w:type="character" w:customStyle="1" w:styleId="UntertitelZchn">
    <w:name w:val="Untertitel Zchn"/>
    <w:basedOn w:val="Absatz-Standardschriftart"/>
    <w:link w:val="Untertitel"/>
    <w:uiPriority w:val="11"/>
    <w:rsid w:val="007251CE"/>
    <w:rPr>
      <w:rFonts w:ascii="Arial" w:eastAsiaTheme="majorEastAsia" w:hAnsi="Arial" w:cstheme="majorBidi"/>
      <w:b/>
      <w:iCs/>
      <w:noProof/>
      <w:color w:val="4F81BD" w:themeColor="accent1"/>
      <w:spacing w:val="15"/>
      <w:sz w:val="28"/>
    </w:rPr>
  </w:style>
  <w:style w:type="paragraph" w:customStyle="1" w:styleId="Zwischentitel">
    <w:name w:val="Zwischentitel"/>
    <w:basedOn w:val="Standard"/>
    <w:autoRedefine/>
    <w:qFormat/>
    <w:rsid w:val="007251CE"/>
    <w:rPr>
      <w:b/>
      <w:szCs w:val="72"/>
    </w:rPr>
  </w:style>
  <w:style w:type="character" w:customStyle="1" w:styleId="berschrift1Zchn">
    <w:name w:val="Überschrift 1 Zchn"/>
    <w:aliases w:val="Überschrift 1 Haupttitel Zchn"/>
    <w:basedOn w:val="Absatz-Standardschriftart"/>
    <w:link w:val="berschrift1"/>
    <w:uiPriority w:val="9"/>
    <w:rsid w:val="00757773"/>
    <w:rPr>
      <w:rFonts w:ascii="Arial" w:eastAsiaTheme="majorEastAsia" w:hAnsi="Arial" w:cstheme="majorBidi"/>
      <w:b/>
      <w:bCs/>
      <w:noProof/>
      <w:color w:val="000000" w:themeColor="text1"/>
      <w:sz w:val="32"/>
      <w:szCs w:val="32"/>
    </w:rPr>
  </w:style>
  <w:style w:type="paragraph" w:styleId="Verzeichnis1">
    <w:name w:val="toc 1"/>
    <w:basedOn w:val="Standard"/>
    <w:next w:val="Standard"/>
    <w:autoRedefine/>
    <w:uiPriority w:val="39"/>
    <w:unhideWhenUsed/>
    <w:rsid w:val="00757773"/>
    <w:pPr>
      <w:spacing w:after="100"/>
    </w:pPr>
  </w:style>
  <w:style w:type="character" w:customStyle="1" w:styleId="berschrift2Zchn">
    <w:name w:val="Überschrift 2 Zchn"/>
    <w:aliases w:val="Überschrift 2 Untertitel Zchn"/>
    <w:basedOn w:val="Absatz-Standardschriftart"/>
    <w:link w:val="berschrift2"/>
    <w:uiPriority w:val="9"/>
    <w:rsid w:val="00757773"/>
    <w:rPr>
      <w:rFonts w:ascii="Arial" w:eastAsiaTheme="majorEastAsia" w:hAnsi="Arial" w:cstheme="majorBidi"/>
      <w:b/>
      <w:bCs/>
      <w:noProof/>
      <w:color w:val="000000" w:themeColor="text1"/>
      <w:sz w:val="28"/>
      <w:szCs w:val="26"/>
    </w:rPr>
  </w:style>
  <w:style w:type="character" w:customStyle="1" w:styleId="berschrift3Zchn">
    <w:name w:val="Überschrift 3 Zchn"/>
    <w:aliases w:val="Überschrift 3 Zwischentitel Zchn"/>
    <w:basedOn w:val="Absatz-Standardschriftart"/>
    <w:link w:val="berschrift3"/>
    <w:uiPriority w:val="9"/>
    <w:semiHidden/>
    <w:rsid w:val="00757773"/>
    <w:rPr>
      <w:rFonts w:ascii="Arial" w:eastAsiaTheme="majorEastAsia" w:hAnsi="Arial" w:cstheme="majorBidi"/>
      <w:b/>
      <w:bCs/>
      <w:noProof/>
      <w:color w:val="000000" w:themeColor="text1"/>
    </w:rPr>
  </w:style>
  <w:style w:type="paragraph" w:styleId="Kopfzeile">
    <w:name w:val="header"/>
    <w:basedOn w:val="Standard"/>
    <w:link w:val="KopfzeileZchn"/>
    <w:uiPriority w:val="99"/>
    <w:unhideWhenUsed/>
    <w:rsid w:val="00FC554C"/>
    <w:pPr>
      <w:tabs>
        <w:tab w:val="center" w:pos="4536"/>
        <w:tab w:val="right" w:pos="9072"/>
      </w:tabs>
    </w:pPr>
  </w:style>
  <w:style w:type="character" w:customStyle="1" w:styleId="KopfzeileZchn">
    <w:name w:val="Kopfzeile Zchn"/>
    <w:basedOn w:val="Absatz-Standardschriftart"/>
    <w:link w:val="Kopfzeile"/>
    <w:uiPriority w:val="99"/>
    <w:rsid w:val="00FC554C"/>
    <w:rPr>
      <w:noProof/>
    </w:rPr>
  </w:style>
  <w:style w:type="paragraph" w:styleId="Fuzeile">
    <w:name w:val="footer"/>
    <w:basedOn w:val="Standard"/>
    <w:link w:val="FuzeileZchn"/>
    <w:uiPriority w:val="99"/>
    <w:unhideWhenUsed/>
    <w:rsid w:val="00FC554C"/>
    <w:pPr>
      <w:tabs>
        <w:tab w:val="center" w:pos="4536"/>
        <w:tab w:val="right" w:pos="9072"/>
      </w:tabs>
    </w:pPr>
  </w:style>
  <w:style w:type="character" w:customStyle="1" w:styleId="FuzeileZchn">
    <w:name w:val="Fußzeile Zchn"/>
    <w:basedOn w:val="Absatz-Standardschriftart"/>
    <w:link w:val="Fuzeile"/>
    <w:uiPriority w:val="99"/>
    <w:rsid w:val="00FC554C"/>
    <w:rPr>
      <w:noProof/>
    </w:rPr>
  </w:style>
  <w:style w:type="character" w:styleId="Seitenzahl">
    <w:name w:val="page number"/>
    <w:basedOn w:val="Absatz-Standardschriftart"/>
    <w:uiPriority w:val="99"/>
    <w:semiHidden/>
    <w:unhideWhenUsed/>
    <w:rsid w:val="00FC554C"/>
  </w:style>
  <w:style w:type="paragraph" w:styleId="Titel">
    <w:name w:val="Title"/>
    <w:basedOn w:val="Standard"/>
    <w:next w:val="Standard"/>
    <w:link w:val="TitelZchn"/>
    <w:autoRedefine/>
    <w:uiPriority w:val="10"/>
    <w:qFormat/>
    <w:rsid w:val="00572444"/>
    <w:pPr>
      <w:spacing w:after="480"/>
      <w:contextualSpacing/>
    </w:pPr>
    <w:rPr>
      <w:rFonts w:eastAsiaTheme="majorEastAsia" w:cstheme="majorBidi"/>
      <w:b/>
      <w:color w:val="000000" w:themeColor="text1"/>
      <w:spacing w:val="5"/>
      <w:kern w:val="28"/>
      <w:sz w:val="36"/>
      <w:szCs w:val="52"/>
    </w:rPr>
  </w:style>
  <w:style w:type="character" w:customStyle="1" w:styleId="TitelZchn">
    <w:name w:val="Titel Zchn"/>
    <w:basedOn w:val="Absatz-Standardschriftart"/>
    <w:link w:val="Titel"/>
    <w:uiPriority w:val="10"/>
    <w:rsid w:val="00572444"/>
    <w:rPr>
      <w:rFonts w:ascii="Arial" w:eastAsiaTheme="majorEastAsia" w:hAnsi="Arial" w:cstheme="majorBidi"/>
      <w:b/>
      <w:noProof/>
      <w:color w:val="000000" w:themeColor="text1"/>
      <w:spacing w:val="5"/>
      <w:kern w:val="28"/>
      <w:sz w:val="36"/>
      <w:szCs w:val="52"/>
    </w:rPr>
  </w:style>
  <w:style w:type="paragraph" w:styleId="Sprechblasentext">
    <w:name w:val="Balloon Text"/>
    <w:basedOn w:val="Standard"/>
    <w:link w:val="SprechblasentextZchn"/>
    <w:uiPriority w:val="99"/>
    <w:semiHidden/>
    <w:unhideWhenUsed/>
    <w:rsid w:val="00A073C3"/>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A073C3"/>
    <w:rPr>
      <w:rFonts w:ascii="Lucida Grande" w:hAnsi="Lucida Grande" w:cs="Lucida Grande"/>
      <w:noProof/>
      <w:sz w:val="18"/>
      <w:szCs w:val="18"/>
    </w:rPr>
  </w:style>
  <w:style w:type="paragraph" w:styleId="Funotentext">
    <w:name w:val="footnote text"/>
    <w:basedOn w:val="Standard"/>
    <w:link w:val="FunotentextZchn"/>
    <w:uiPriority w:val="99"/>
    <w:unhideWhenUsed/>
    <w:rsid w:val="004C5F16"/>
    <w:pPr>
      <w:spacing w:line="240" w:lineRule="auto"/>
    </w:pPr>
  </w:style>
  <w:style w:type="character" w:customStyle="1" w:styleId="FunotentextZchn">
    <w:name w:val="Fußnotentext Zchn"/>
    <w:basedOn w:val="Absatz-Standardschriftart"/>
    <w:link w:val="Funotentext"/>
    <w:uiPriority w:val="99"/>
    <w:rsid w:val="004C5F16"/>
    <w:rPr>
      <w:rFonts w:ascii="Arial" w:hAnsi="Arial"/>
      <w:noProof/>
    </w:rPr>
  </w:style>
  <w:style w:type="character" w:styleId="Funotenzeichen">
    <w:name w:val="footnote reference"/>
    <w:basedOn w:val="Absatz-Standardschriftart"/>
    <w:uiPriority w:val="99"/>
    <w:unhideWhenUsed/>
    <w:rsid w:val="004C5F16"/>
    <w:rPr>
      <w:rFonts w:ascii="Arial" w:hAnsi="Arial"/>
      <w:sz w:val="18"/>
      <w:vertAlign w:val="superscript"/>
    </w:rPr>
  </w:style>
  <w:style w:type="paragraph" w:styleId="Verzeichnis2">
    <w:name w:val="toc 2"/>
    <w:basedOn w:val="Standard"/>
    <w:next w:val="Standard"/>
    <w:autoRedefine/>
    <w:uiPriority w:val="39"/>
    <w:unhideWhenUsed/>
    <w:rsid w:val="002256AC"/>
    <w:pPr>
      <w:ind w:left="240"/>
    </w:pPr>
  </w:style>
  <w:style w:type="paragraph" w:styleId="Verzeichnis3">
    <w:name w:val="toc 3"/>
    <w:basedOn w:val="Standard"/>
    <w:next w:val="Standard"/>
    <w:autoRedefine/>
    <w:uiPriority w:val="39"/>
    <w:unhideWhenUsed/>
    <w:rsid w:val="002256AC"/>
    <w:pPr>
      <w:ind w:left="480"/>
    </w:pPr>
  </w:style>
  <w:style w:type="paragraph" w:styleId="Verzeichnis4">
    <w:name w:val="toc 4"/>
    <w:basedOn w:val="Standard"/>
    <w:next w:val="Standard"/>
    <w:autoRedefine/>
    <w:uiPriority w:val="39"/>
    <w:unhideWhenUsed/>
    <w:rsid w:val="002256AC"/>
    <w:pPr>
      <w:ind w:left="720"/>
    </w:pPr>
  </w:style>
  <w:style w:type="paragraph" w:styleId="Verzeichnis5">
    <w:name w:val="toc 5"/>
    <w:basedOn w:val="Standard"/>
    <w:next w:val="Standard"/>
    <w:autoRedefine/>
    <w:uiPriority w:val="39"/>
    <w:unhideWhenUsed/>
    <w:rsid w:val="002256AC"/>
    <w:pPr>
      <w:ind w:left="960"/>
    </w:pPr>
  </w:style>
  <w:style w:type="paragraph" w:styleId="Verzeichnis6">
    <w:name w:val="toc 6"/>
    <w:basedOn w:val="Standard"/>
    <w:next w:val="Standard"/>
    <w:autoRedefine/>
    <w:uiPriority w:val="39"/>
    <w:unhideWhenUsed/>
    <w:rsid w:val="002256AC"/>
    <w:pPr>
      <w:ind w:left="1200"/>
    </w:pPr>
  </w:style>
  <w:style w:type="paragraph" w:styleId="Verzeichnis7">
    <w:name w:val="toc 7"/>
    <w:basedOn w:val="Standard"/>
    <w:next w:val="Standard"/>
    <w:autoRedefine/>
    <w:uiPriority w:val="39"/>
    <w:unhideWhenUsed/>
    <w:rsid w:val="002256AC"/>
    <w:pPr>
      <w:ind w:left="1440"/>
    </w:pPr>
  </w:style>
  <w:style w:type="paragraph" w:styleId="Verzeichnis8">
    <w:name w:val="toc 8"/>
    <w:basedOn w:val="Standard"/>
    <w:next w:val="Standard"/>
    <w:autoRedefine/>
    <w:uiPriority w:val="39"/>
    <w:unhideWhenUsed/>
    <w:rsid w:val="002256AC"/>
    <w:pPr>
      <w:ind w:left="1680"/>
    </w:pPr>
  </w:style>
  <w:style w:type="paragraph" w:styleId="Verzeichnis9">
    <w:name w:val="toc 9"/>
    <w:basedOn w:val="Standard"/>
    <w:next w:val="Standard"/>
    <w:autoRedefine/>
    <w:uiPriority w:val="39"/>
    <w:unhideWhenUsed/>
    <w:rsid w:val="002256AC"/>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C7F5B-7D5F-44DE-8CCD-CCAFF928F4E4}">
  <ds:schemaRefs>
    <ds:schemaRef ds:uri="urn:schemas-microsoft-com.VSTO2008Demos.ControlsStorage"/>
  </ds:schemaRefs>
</ds:datastoreItem>
</file>

<file path=customXml/itemProps2.xml><?xml version="1.0" encoding="utf-8"?>
<ds:datastoreItem xmlns:ds="http://schemas.openxmlformats.org/officeDocument/2006/customXml" ds:itemID="{864BAAF1-E6D6-47C7-A507-CC5D3487E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Selbstdokumentation_Projektarbeit_2018.dotx</Template>
  <TotalTime>0</TotalTime>
  <Pages>4</Pages>
  <Words>312</Words>
  <Characters>1969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privat</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Rüttimann Christoph  OMR</dc:creator>
  <cp:keywords/>
  <dc:description/>
  <cp:lastModifiedBy>Christoph Rüttimann</cp:lastModifiedBy>
  <cp:revision>2</cp:revision>
  <dcterms:created xsi:type="dcterms:W3CDTF">2019-02-03T08:41:00Z</dcterms:created>
  <dcterms:modified xsi:type="dcterms:W3CDTF">2019-02-03T08:41:00Z</dcterms:modified>
</cp:coreProperties>
</file>