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70" w:rsidRDefault="002D736E">
      <w:bookmarkStart w:id="0" w:name="_GoBack"/>
      <w:bookmarkEnd w:id="0"/>
      <w:r>
        <w:rPr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5317490</wp:posOffset>
                </wp:positionH>
                <wp:positionV relativeFrom="page">
                  <wp:posOffset>7848600</wp:posOffset>
                </wp:positionV>
                <wp:extent cx="2089150" cy="1424940"/>
                <wp:effectExtent l="0" t="0" r="0" b="0"/>
                <wp:wrapNone/>
                <wp:docPr id="6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142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D70" w:rsidRPr="00C52521" w:rsidRDefault="004F5D70">
                            <w:pPr>
                              <w:pStyle w:val="Textkrper1"/>
                              <w:rPr>
                                <w:noProof/>
                              </w:rPr>
                            </w:pPr>
                            <w:r w:rsidRPr="00C52521">
                              <w:rPr>
                                <w:noProof/>
                              </w:rPr>
                              <w:t>Wo immer Sie sind,</w:t>
                            </w:r>
                          </w:p>
                          <w:p w:rsidR="004F5D70" w:rsidRPr="00C52521" w:rsidRDefault="004F5D70">
                            <w:pPr>
                              <w:pStyle w:val="Textkrper1"/>
                              <w:rPr>
                                <w:noProof/>
                              </w:rPr>
                            </w:pPr>
                            <w:r w:rsidRPr="00C52521">
                              <w:rPr>
                                <w:noProof/>
                              </w:rPr>
                              <w:t>Was immer Sie tun,</w:t>
                            </w:r>
                          </w:p>
                          <w:p w:rsidR="004F5D70" w:rsidRPr="00C52521" w:rsidRDefault="004F5D70">
                            <w:pPr>
                              <w:pStyle w:val="Textkrper1"/>
                              <w:rPr>
                                <w:noProof/>
                              </w:rPr>
                            </w:pPr>
                            <w:r w:rsidRPr="00C52521">
                              <w:rPr>
                                <w:noProof/>
                              </w:rPr>
                              <w:t>Wir wünschen</w:t>
                            </w:r>
                          </w:p>
                          <w:p w:rsidR="004F5D70" w:rsidRPr="00C52521" w:rsidRDefault="004F5D70">
                            <w:pPr>
                              <w:pStyle w:val="Textkrper1"/>
                              <w:rPr>
                                <w:noProof/>
                              </w:rPr>
                            </w:pPr>
                            <w:r w:rsidRPr="00C52521">
                              <w:rPr>
                                <w:noProof/>
                              </w:rPr>
                              <w:t>Ihnen</w:t>
                            </w:r>
                          </w:p>
                          <w:p w:rsidR="004F5D70" w:rsidRPr="00C52521" w:rsidRDefault="004F5D70">
                            <w:pPr>
                              <w:pStyle w:val="Textkrper1"/>
                              <w:rPr>
                                <w:noProof/>
                              </w:rPr>
                            </w:pPr>
                            <w:r w:rsidRPr="00C52521">
                              <w:rPr>
                                <w:noProof/>
                              </w:rPr>
                              <w:t>Frohe Festtage</w:t>
                            </w:r>
                          </w:p>
                          <w:p w:rsidR="004F5D70" w:rsidRPr="00C52521" w:rsidRDefault="004F5D70">
                            <w:pPr>
                              <w:pStyle w:val="AllesGute"/>
                              <w:rPr>
                                <w:noProof/>
                              </w:rPr>
                            </w:pPr>
                            <w:r w:rsidRPr="00C52521">
                              <w:rPr>
                                <w:noProof/>
                              </w:rPr>
                              <w:br/>
                              <w:t>Contoso, Ltd.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9" o:spid="_x0000_s1026" type="#_x0000_t202" style="position:absolute;margin-left:418.7pt;margin-top:618pt;width:164.5pt;height:112.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" filled="f" stroked="f">
                <v:textbox style="mso-fit-shape-to-text:t">
                  <w:txbxContent>
                    <w:p w:rsidR="004F5D70" w:rsidRPr="00C52521" w:rsidRDefault="004F5D70">
                      <w:pPr>
                        <w:pStyle w:val="Textkrper1"/>
                        <w:rPr>
                          <w:noProof/>
                        </w:rPr>
                      </w:pPr>
                      <w:r w:rsidRPr="00C52521">
                        <w:rPr>
                          <w:noProof/>
                        </w:rPr>
                        <w:t>Wo immer Sie sind,</w:t>
                      </w:r>
                    </w:p>
                    <w:p w:rsidR="004F5D70" w:rsidRPr="00C52521" w:rsidRDefault="004F5D70">
                      <w:pPr>
                        <w:pStyle w:val="Textkrper1"/>
                        <w:rPr>
                          <w:noProof/>
                        </w:rPr>
                      </w:pPr>
                      <w:r w:rsidRPr="00C52521">
                        <w:rPr>
                          <w:noProof/>
                        </w:rPr>
                        <w:t>Was immer Sie tun,</w:t>
                      </w:r>
                    </w:p>
                    <w:p w:rsidR="004F5D70" w:rsidRPr="00C52521" w:rsidRDefault="004F5D70">
                      <w:pPr>
                        <w:pStyle w:val="Textkrper1"/>
                        <w:rPr>
                          <w:noProof/>
                        </w:rPr>
                      </w:pPr>
                      <w:r w:rsidRPr="00C52521">
                        <w:rPr>
                          <w:noProof/>
                        </w:rPr>
                        <w:t>Wir wünschen</w:t>
                      </w:r>
                    </w:p>
                    <w:p w:rsidR="004F5D70" w:rsidRPr="00C52521" w:rsidRDefault="004F5D70">
                      <w:pPr>
                        <w:pStyle w:val="Textkrper1"/>
                        <w:rPr>
                          <w:noProof/>
                        </w:rPr>
                      </w:pPr>
                      <w:r w:rsidRPr="00C52521">
                        <w:rPr>
                          <w:noProof/>
                        </w:rPr>
                        <w:t>Ihnen</w:t>
                      </w:r>
                    </w:p>
                    <w:p w:rsidR="004F5D70" w:rsidRPr="00C52521" w:rsidRDefault="004F5D70">
                      <w:pPr>
                        <w:pStyle w:val="Textkrper1"/>
                        <w:rPr>
                          <w:noProof/>
                        </w:rPr>
                      </w:pPr>
                      <w:r w:rsidRPr="00C52521">
                        <w:rPr>
                          <w:noProof/>
                        </w:rPr>
                        <w:t>Frohe Festtage</w:t>
                      </w:r>
                    </w:p>
                    <w:p w:rsidR="004F5D70" w:rsidRPr="00C52521" w:rsidRDefault="004F5D70">
                      <w:pPr>
                        <w:pStyle w:val="AllesGute"/>
                        <w:rPr>
                          <w:noProof/>
                        </w:rPr>
                      </w:pPr>
                      <w:r w:rsidRPr="00C52521">
                        <w:rPr>
                          <w:noProof/>
                        </w:rPr>
                        <w:br/>
                        <w:t>Contoso, Ltd.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5932170</wp:posOffset>
                </wp:positionH>
                <wp:positionV relativeFrom="page">
                  <wp:posOffset>5887720</wp:posOffset>
                </wp:positionV>
                <wp:extent cx="1021715" cy="1971040"/>
                <wp:effectExtent l="0" t="0" r="0" b="0"/>
                <wp:wrapNone/>
                <wp:docPr id="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715" cy="197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D70" w:rsidRPr="00C52521" w:rsidRDefault="002D736E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lang w:eastAsia="de-DE" w:bidi="ar-SA"/>
                              </w:rPr>
                              <w:drawing>
                                <wp:inline distT="0" distB="0" distL="0" distR="0">
                                  <wp:extent cx="825500" cy="1866900"/>
                                  <wp:effectExtent l="0" t="0" r="12700" b="12700"/>
                                  <wp:docPr id="3" name="Bild 3" descr="Schneeflock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Schneeflock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5500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7" type="#_x0000_t202" style="position:absolute;margin-left:467.1pt;margin-top:463.6pt;width:80.45pt;height:155.2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" filled="f" stroked="f">
                <v:textbox style="mso-fit-shape-to-text:t">
                  <w:txbxContent>
                    <w:p w:rsidR="004F5D70" w:rsidRPr="00C52521" w:rsidRDefault="002D736E">
                      <w:pPr>
                        <w:rPr>
                          <w:noProof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auto"/>
                          <w:lang w:eastAsia="de-DE" w:bidi="ar-SA"/>
                        </w:rPr>
                        <w:drawing>
                          <wp:inline distT="0" distB="0" distL="0" distR="0">
                            <wp:extent cx="825500" cy="1866900"/>
                            <wp:effectExtent l="0" t="0" r="12700" b="12700"/>
                            <wp:docPr id="3" name="Bild 3" descr="Schneeflock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Schneeflock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5500" cy="1866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447040</wp:posOffset>
                </wp:positionV>
                <wp:extent cx="3077210" cy="4179570"/>
                <wp:effectExtent l="0" t="0" r="0" b="0"/>
                <wp:wrapNone/>
                <wp:docPr id="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417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D70" w:rsidRPr="00C52521" w:rsidRDefault="002D736E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lang w:eastAsia="de-DE" w:bidi="ar-SA"/>
                              </w:rPr>
                              <w:drawing>
                                <wp:inline distT="0" distB="0" distL="0" distR="0">
                                  <wp:extent cx="2895600" cy="4089400"/>
                                  <wp:effectExtent l="0" t="0" r="0" b="0"/>
                                  <wp:docPr id="2" name="Bild 2" descr="Weihnachtsmann und Schneeflock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Weihnachtsmann und Schneeflock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5600" cy="408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8" type="#_x0000_t202" style="position:absolute;margin-left:29.1pt;margin-top:35.2pt;width:242.3pt;height:329.1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" filled="f" stroked="f">
                <v:textbox style="mso-fit-shape-to-text:t">
                  <w:txbxContent>
                    <w:p w:rsidR="004F5D70" w:rsidRPr="00C52521" w:rsidRDefault="002D736E">
                      <w:pPr>
                        <w:rPr>
                          <w:noProof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auto"/>
                          <w:lang w:eastAsia="de-DE" w:bidi="ar-SA"/>
                        </w:rPr>
                        <w:drawing>
                          <wp:inline distT="0" distB="0" distL="0" distR="0">
                            <wp:extent cx="2895600" cy="4089400"/>
                            <wp:effectExtent l="0" t="0" r="0" b="0"/>
                            <wp:docPr id="2" name="Bild 2" descr="Weihnachtsmann und Schneeflock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Weihnachtsmann und Schneeflock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5600" cy="4089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860425</wp:posOffset>
                </wp:positionH>
                <wp:positionV relativeFrom="page">
                  <wp:posOffset>1045210</wp:posOffset>
                </wp:positionV>
                <wp:extent cx="2075815" cy="244475"/>
                <wp:effectExtent l="0" t="0" r="0" b="0"/>
                <wp:wrapNone/>
                <wp:docPr id="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D70" w:rsidRPr="00C52521" w:rsidRDefault="004F5D70">
                            <w:pPr>
                              <w:rPr>
                                <w:noProof/>
                              </w:rPr>
                            </w:pPr>
                            <w:r w:rsidRPr="00C52521"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</w:rPr>
                              <w:pict>
                                <v:shapetype id="_x0000_t136" coordsize="21600,21600" o:spt="136" adj="10800" path="m@7,0l@8,0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149pt;height:12pt;rotation:-180" stroked="f">
                                  <v:shadow color="#868686"/>
                                  <v:textpath style="font-family:&quot;Book Antiqua&quot;;font-weight:bold;v-text-kern:t" trim="t" fitpath="t" string="FROHE FESTTAGE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29" type="#_x0000_t202" style="position:absolute;margin-left:67.75pt;margin-top:82.3pt;width:163.45pt;height:19.2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" filled="f" stroked="f">
                <v:textbox style="mso-fit-shape-to-text:t">
                  <w:txbxContent>
                    <w:p w:rsidR="004F5D70" w:rsidRPr="00C52521" w:rsidRDefault="004F5D70">
                      <w:pPr>
                        <w:rPr>
                          <w:noProof/>
                        </w:rPr>
                      </w:pPr>
                      <w:r w:rsidRPr="00C52521">
                        <w:rPr>
                          <w:rFonts w:ascii="Times New Roman" w:hAnsi="Times New Roman" w:cs="Times New Roman"/>
                          <w:noProof/>
                          <w:color w:val="auto"/>
                        </w:rPr>
                        <w:pict>
                          <v:shape id="_x0000_i1025" type="#_x0000_t136" style="width:149pt;height:12pt;rotation:-180" stroked="f">
                            <v:shadow color="#868686"/>
                            <v:textpath style="font-family:&quot;Book Antiqua&quot;;font-weight:bold;v-text-kern:t" trim="t" fitpath="t" string="FROHE FESTTAGE"/>
                          </v:shape>
                        </w:pic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F5D70" w:rsidSect="004F5D70">
      <w:pgSz w:w="11907" w:h="16839"/>
      <w:pgMar w:top="720" w:right="720" w:bottom="734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20"/>
  <w:drawingGridVerticalSpacing w:val="720"/>
  <w:noPunctuationKerning/>
  <w:characterSpacingControl w:val="doNotCompress"/>
  <w:ignoreMixedContent/>
  <w:alwaysShowPlaceholderText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6E"/>
    <w:rsid w:val="001C7EE4"/>
    <w:rsid w:val="002D736E"/>
    <w:rsid w:val="004F5D70"/>
    <w:rsid w:val="009E3DC4"/>
    <w:rsid w:val="00C5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6">
      <o:colormru v:ext="edit" colors="#6cf,#09c,#0cf,#069,#036"/>
    </o:shapedefaults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Book Antiqua" w:hAnsi="Book Antiqua" w:cs="Book Antiqua"/>
      <w:color w:val="BC2B0A"/>
      <w:lang w:eastAsia="en-US" w:bidi="mni-IN"/>
    </w:rPr>
  </w:style>
  <w:style w:type="paragraph" w:styleId="berschrift1">
    <w:name w:val="heading 1"/>
    <w:basedOn w:val="Standard"/>
    <w:next w:val="Standard"/>
    <w:qFormat/>
    <w:pPr>
      <w:spacing w:line="360" w:lineRule="auto"/>
      <w:jc w:val="center"/>
      <w:outlineLvl w:val="0"/>
    </w:pPr>
    <w:rPr>
      <w:rFonts w:ascii="Tahoma" w:hAnsi="Tahoma" w:cs="Times New Roman"/>
      <w:sz w:val="28"/>
      <w:szCs w:val="28"/>
    </w:rPr>
  </w:style>
  <w:style w:type="character" w:default="1" w:styleId="Absatz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Pr>
      <w:rFonts w:ascii="Tahoma" w:hAnsi="Tahoma" w:cs="Times New Roman"/>
      <w:sz w:val="16"/>
      <w:szCs w:val="16"/>
    </w:rPr>
  </w:style>
  <w:style w:type="paragraph" w:customStyle="1" w:styleId="Textkrper1">
    <w:name w:val="Textkörper1"/>
    <w:basedOn w:val="Standard"/>
    <w:pPr>
      <w:spacing w:line="260" w:lineRule="exact"/>
      <w:jc w:val="center"/>
    </w:pPr>
    <w:rPr>
      <w:i/>
      <w:sz w:val="18"/>
      <w:szCs w:val="18"/>
      <w:lang w:eastAsia="de-DE" w:bidi="de-DE"/>
    </w:rPr>
  </w:style>
  <w:style w:type="paragraph" w:customStyle="1" w:styleId="AllesGute">
    <w:name w:val="Alles Gute"/>
    <w:basedOn w:val="Standard"/>
    <w:pPr>
      <w:spacing w:before="360" w:line="220" w:lineRule="exact"/>
      <w:jc w:val="center"/>
    </w:pPr>
    <w:rPr>
      <w:caps/>
      <w:lang w:eastAsia="de-DE" w:bidi="de-DE"/>
    </w:rPr>
  </w:style>
  <w:style w:type="table" w:customStyle="1" w:styleId="NormaleTabelle1">
    <w:name w:val="Normale Tabelle1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Book Antiqua" w:hAnsi="Book Antiqua" w:cs="Book Antiqua"/>
      <w:color w:val="BC2B0A"/>
      <w:lang w:eastAsia="en-US" w:bidi="mni-IN"/>
    </w:rPr>
  </w:style>
  <w:style w:type="paragraph" w:styleId="berschrift1">
    <w:name w:val="heading 1"/>
    <w:basedOn w:val="Standard"/>
    <w:next w:val="Standard"/>
    <w:qFormat/>
    <w:pPr>
      <w:spacing w:line="360" w:lineRule="auto"/>
      <w:jc w:val="center"/>
      <w:outlineLvl w:val="0"/>
    </w:pPr>
    <w:rPr>
      <w:rFonts w:ascii="Tahoma" w:hAnsi="Tahoma" w:cs="Times New Roman"/>
      <w:sz w:val="28"/>
      <w:szCs w:val="28"/>
    </w:rPr>
  </w:style>
  <w:style w:type="character" w:default="1" w:styleId="Absatz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Pr>
      <w:rFonts w:ascii="Tahoma" w:hAnsi="Tahoma" w:cs="Times New Roman"/>
      <w:sz w:val="16"/>
      <w:szCs w:val="16"/>
    </w:rPr>
  </w:style>
  <w:style w:type="paragraph" w:customStyle="1" w:styleId="Textkrper1">
    <w:name w:val="Textkörper1"/>
    <w:basedOn w:val="Standard"/>
    <w:pPr>
      <w:spacing w:line="260" w:lineRule="exact"/>
      <w:jc w:val="center"/>
    </w:pPr>
    <w:rPr>
      <w:i/>
      <w:sz w:val="18"/>
      <w:szCs w:val="18"/>
      <w:lang w:eastAsia="de-DE" w:bidi="de-DE"/>
    </w:rPr>
  </w:style>
  <w:style w:type="paragraph" w:customStyle="1" w:styleId="AllesGute">
    <w:name w:val="Alles Gute"/>
    <w:basedOn w:val="Standard"/>
    <w:pPr>
      <w:spacing w:before="360" w:line="220" w:lineRule="exact"/>
      <w:jc w:val="center"/>
    </w:pPr>
    <w:rPr>
      <w:caps/>
      <w:lang w:eastAsia="de-DE" w:bidi="de-DE"/>
    </w:rPr>
  </w:style>
  <w:style w:type="table" w:customStyle="1" w:styleId="NormaleTabelle1">
    <w:name w:val="Normale Tabelle1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relyOnVML/>
  <w:allowPNG/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ru:Downloads:01012796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01012796.dot</Template>
  <TotalTime>0</TotalTime>
  <Pages>1</Pages>
  <Words>0</Words>
  <Characters>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Rüttimann</dc:creator>
  <cp:keywords/>
  <dc:description/>
  <cp:lastModifiedBy>Christoph Rüttimann</cp:lastModifiedBy>
  <cp:revision>1</cp:revision>
  <cp:lastPrinted>2003-12-19T08:29:00Z</cp:lastPrinted>
  <dcterms:created xsi:type="dcterms:W3CDTF">2010-12-21T12:20:00Z</dcterms:created>
  <dcterms:modified xsi:type="dcterms:W3CDTF">2010-12-21T12:21:00Z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TC010127961031</vt:lpwstr>
  </property>
</Properties>
</file>